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D17" w:rsidRDefault="00795D17" w:rsidP="00795D17">
      <w:pPr>
        <w:spacing w:line="400" w:lineRule="exact"/>
        <w:jc w:val="center"/>
        <w:rPr>
          <w:rFonts w:eastAsia="標楷體" w:hint="eastAsia"/>
          <w:b/>
          <w:spacing w:val="20"/>
          <w:sz w:val="28"/>
          <w:szCs w:val="28"/>
        </w:rPr>
      </w:pPr>
      <w:r>
        <w:rPr>
          <w:rFonts w:eastAsia="標楷體" w:hint="eastAsia"/>
          <w:b/>
          <w:bCs/>
          <w:color w:val="000000"/>
          <w:sz w:val="28"/>
          <w:szCs w:val="28"/>
        </w:rPr>
        <w:t>國立臺中教育大學音樂學系碩士班</w:t>
      </w:r>
      <w:r>
        <w:rPr>
          <w:rFonts w:eastAsia="標楷體" w:hint="eastAsia"/>
          <w:b/>
          <w:spacing w:val="20"/>
          <w:sz w:val="28"/>
          <w:szCs w:val="28"/>
        </w:rPr>
        <w:t>演奏</w:t>
      </w:r>
      <w:r>
        <w:rPr>
          <w:rFonts w:eastAsia="標楷體" w:hint="eastAsia"/>
          <w:b/>
          <w:spacing w:val="20"/>
          <w:sz w:val="28"/>
          <w:szCs w:val="28"/>
        </w:rPr>
        <w:t>(</w:t>
      </w:r>
      <w:r>
        <w:rPr>
          <w:rFonts w:eastAsia="標楷體" w:hint="eastAsia"/>
          <w:b/>
          <w:spacing w:val="20"/>
          <w:sz w:val="28"/>
          <w:szCs w:val="28"/>
        </w:rPr>
        <w:t>唱</w:t>
      </w:r>
      <w:r>
        <w:rPr>
          <w:rFonts w:eastAsia="標楷體" w:hint="eastAsia"/>
          <w:b/>
          <w:spacing w:val="20"/>
          <w:sz w:val="28"/>
          <w:szCs w:val="28"/>
        </w:rPr>
        <w:t>)</w:t>
      </w:r>
      <w:r>
        <w:rPr>
          <w:rFonts w:eastAsia="標楷體" w:hint="eastAsia"/>
          <w:b/>
          <w:spacing w:val="20"/>
          <w:sz w:val="28"/>
          <w:szCs w:val="28"/>
        </w:rPr>
        <w:t>會</w:t>
      </w:r>
      <w:r w:rsidR="005A1023">
        <w:rPr>
          <w:rFonts w:eastAsia="標楷體" w:hint="eastAsia"/>
          <w:b/>
          <w:spacing w:val="20"/>
          <w:sz w:val="28"/>
          <w:szCs w:val="28"/>
        </w:rPr>
        <w:t>試聽</w:t>
      </w:r>
      <w:r>
        <w:rPr>
          <w:rFonts w:eastAsia="標楷體" w:hint="eastAsia"/>
          <w:b/>
          <w:spacing w:val="20"/>
          <w:sz w:val="28"/>
          <w:szCs w:val="28"/>
        </w:rPr>
        <w:t>資格</w:t>
      </w:r>
      <w:r w:rsidR="005A1023">
        <w:rPr>
          <w:rFonts w:eastAsia="標楷體" w:hint="eastAsia"/>
          <w:b/>
          <w:spacing w:val="20"/>
          <w:sz w:val="28"/>
          <w:szCs w:val="28"/>
        </w:rPr>
        <w:t>考</w:t>
      </w:r>
      <w:r>
        <w:rPr>
          <w:rFonts w:eastAsia="標楷體" w:hint="eastAsia"/>
          <w:b/>
          <w:spacing w:val="20"/>
          <w:sz w:val="28"/>
          <w:szCs w:val="28"/>
        </w:rPr>
        <w:t>審核表</w:t>
      </w:r>
    </w:p>
    <w:p w:rsidR="00795D17" w:rsidRDefault="00795D17" w:rsidP="00795D17">
      <w:pPr>
        <w:spacing w:line="360" w:lineRule="exact"/>
        <w:jc w:val="center"/>
        <w:rPr>
          <w:rFonts w:eastAsia="標楷體" w:hint="eastAsia"/>
          <w:b/>
          <w:spacing w:val="2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7"/>
        <w:gridCol w:w="2463"/>
        <w:gridCol w:w="1591"/>
        <w:gridCol w:w="2950"/>
      </w:tblGrid>
      <w:tr w:rsidR="00795D17" w:rsidTr="00C61C3D">
        <w:trPr>
          <w:trHeight w:val="527"/>
          <w:jc w:val="center"/>
        </w:trPr>
        <w:tc>
          <w:tcPr>
            <w:tcW w:w="1427" w:type="dxa"/>
            <w:vAlign w:val="center"/>
          </w:tcPr>
          <w:p w:rsidR="00795D17" w:rsidRDefault="00795D17" w:rsidP="00C61C3D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研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究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生</w:t>
            </w:r>
          </w:p>
        </w:tc>
        <w:tc>
          <w:tcPr>
            <w:tcW w:w="2520" w:type="dxa"/>
            <w:vAlign w:val="center"/>
          </w:tcPr>
          <w:p w:rsidR="00795D17" w:rsidRDefault="00795D17" w:rsidP="00C61C3D">
            <w:pPr>
              <w:rPr>
                <w:rFonts w:eastAsia="標楷體" w:hint="eastAsia"/>
              </w:rPr>
            </w:pPr>
          </w:p>
        </w:tc>
        <w:tc>
          <w:tcPr>
            <w:tcW w:w="1620" w:type="dxa"/>
            <w:vAlign w:val="center"/>
          </w:tcPr>
          <w:p w:rsidR="00795D17" w:rsidRDefault="00795D17" w:rsidP="00C61C3D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學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號</w:t>
            </w:r>
          </w:p>
        </w:tc>
        <w:tc>
          <w:tcPr>
            <w:tcW w:w="3020" w:type="dxa"/>
            <w:vAlign w:val="center"/>
          </w:tcPr>
          <w:p w:rsidR="00795D17" w:rsidRDefault="00795D17" w:rsidP="00C61C3D">
            <w:pPr>
              <w:rPr>
                <w:rFonts w:eastAsia="標楷體" w:hint="eastAsia"/>
              </w:rPr>
            </w:pPr>
          </w:p>
        </w:tc>
      </w:tr>
      <w:tr w:rsidR="00795D17" w:rsidTr="00C61C3D">
        <w:trPr>
          <w:trHeight w:val="520"/>
          <w:jc w:val="center"/>
        </w:trPr>
        <w:tc>
          <w:tcPr>
            <w:tcW w:w="1427" w:type="dxa"/>
            <w:vAlign w:val="center"/>
          </w:tcPr>
          <w:p w:rsidR="00795D17" w:rsidRDefault="00795D17" w:rsidP="00C61C3D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審查項目</w:t>
            </w:r>
          </w:p>
        </w:tc>
        <w:tc>
          <w:tcPr>
            <w:tcW w:w="7160" w:type="dxa"/>
            <w:gridSpan w:val="3"/>
            <w:vAlign w:val="center"/>
          </w:tcPr>
          <w:p w:rsidR="00795D17" w:rsidRDefault="00795D17" w:rsidP="00C61C3D">
            <w:pPr>
              <w:rPr>
                <w:rFonts w:eastAsia="標楷體" w:hint="eastAsia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eastAsia="標楷體" w:hint="eastAsia"/>
              </w:rPr>
              <w:t>鋼琴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eastAsia="標楷體" w:hint="eastAsia"/>
              </w:rPr>
              <w:t>作曲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eastAsia="標楷體" w:hint="eastAsia"/>
              </w:rPr>
              <w:t>聲樂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管</w:t>
            </w:r>
            <w:r>
              <w:rPr>
                <w:rFonts w:eastAsia="標楷體" w:hint="eastAsia"/>
              </w:rPr>
              <w:t>弦樂</w:t>
            </w:r>
            <w:r>
              <w:rPr>
                <w:rFonts w:eastAsia="標楷體" w:hint="eastAsia"/>
              </w:rPr>
              <w:t xml:space="preserve">  (</w:t>
            </w:r>
            <w:r>
              <w:rPr>
                <w:rFonts w:eastAsia="標楷體" w:hint="eastAsia"/>
              </w:rPr>
              <w:t>主修別︰</w:t>
            </w:r>
            <w:r>
              <w:rPr>
                <w:rFonts w:eastAsia="標楷體" w:hint="eastAsia"/>
                <w:u w:val="single"/>
              </w:rPr>
              <w:t xml:space="preserve">           </w:t>
            </w:r>
            <w:r>
              <w:rPr>
                <w:rFonts w:eastAsia="標楷體" w:hint="eastAsia"/>
              </w:rPr>
              <w:t>)</w:t>
            </w:r>
          </w:p>
        </w:tc>
      </w:tr>
      <w:tr w:rsidR="00795D17" w:rsidTr="00C61C3D">
        <w:trPr>
          <w:trHeight w:val="1771"/>
          <w:jc w:val="center"/>
        </w:trPr>
        <w:tc>
          <w:tcPr>
            <w:tcW w:w="1427" w:type="dxa"/>
            <w:vAlign w:val="center"/>
          </w:tcPr>
          <w:p w:rsidR="00795D17" w:rsidRDefault="00795D17" w:rsidP="00C61C3D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審查曲目</w:t>
            </w:r>
          </w:p>
        </w:tc>
        <w:tc>
          <w:tcPr>
            <w:tcW w:w="7160" w:type="dxa"/>
            <w:gridSpan w:val="3"/>
            <w:vAlign w:val="center"/>
          </w:tcPr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  <w:bookmarkStart w:id="0" w:name="_GoBack"/>
            <w:bookmarkEnd w:id="0"/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  <w:p w:rsidR="00795D17" w:rsidRDefault="00795D17" w:rsidP="00C61C3D">
            <w:pPr>
              <w:ind w:firstLineChars="146" w:firstLine="350"/>
              <w:rPr>
                <w:rFonts w:eastAsia="標楷體" w:hint="eastAsia"/>
              </w:rPr>
            </w:pPr>
          </w:p>
        </w:tc>
      </w:tr>
      <w:tr w:rsidR="00795D17" w:rsidTr="00C61C3D">
        <w:trPr>
          <w:trHeight w:val="551"/>
          <w:jc w:val="center"/>
        </w:trPr>
        <w:tc>
          <w:tcPr>
            <w:tcW w:w="1427" w:type="dxa"/>
            <w:vAlign w:val="center"/>
          </w:tcPr>
          <w:p w:rsidR="00795D17" w:rsidRDefault="00795D17" w:rsidP="00C61C3D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審查時間</w:t>
            </w:r>
          </w:p>
        </w:tc>
        <w:tc>
          <w:tcPr>
            <w:tcW w:w="7160" w:type="dxa"/>
            <w:gridSpan w:val="3"/>
            <w:vAlign w:val="center"/>
          </w:tcPr>
          <w:p w:rsidR="00795D17" w:rsidRDefault="00795D17" w:rsidP="00C61C3D">
            <w:pPr>
              <w:ind w:firstLineChars="300" w:firstLine="720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年　　　月　　　日上午　　　　時至　　　　時</w:t>
            </w:r>
          </w:p>
        </w:tc>
      </w:tr>
      <w:tr w:rsidR="00795D17" w:rsidTr="00C61C3D">
        <w:trPr>
          <w:trHeight w:val="531"/>
          <w:jc w:val="center"/>
        </w:trPr>
        <w:tc>
          <w:tcPr>
            <w:tcW w:w="1427" w:type="dxa"/>
            <w:vAlign w:val="center"/>
          </w:tcPr>
          <w:p w:rsidR="00795D17" w:rsidRDefault="00795D17" w:rsidP="00C61C3D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審查地點</w:t>
            </w:r>
          </w:p>
        </w:tc>
        <w:tc>
          <w:tcPr>
            <w:tcW w:w="7160" w:type="dxa"/>
            <w:gridSpan w:val="3"/>
            <w:vAlign w:val="center"/>
          </w:tcPr>
          <w:p w:rsidR="00795D17" w:rsidRDefault="00795D17" w:rsidP="00C61C3D">
            <w:pPr>
              <w:rPr>
                <w:rFonts w:eastAsia="標楷體" w:hint="eastAsia"/>
              </w:rPr>
            </w:pPr>
          </w:p>
        </w:tc>
      </w:tr>
    </w:tbl>
    <w:p w:rsidR="00795D17" w:rsidRDefault="00795D17" w:rsidP="00795D17">
      <w:pPr>
        <w:rPr>
          <w:rFonts w:eastAsia="標楷體" w:hint="eastAsia"/>
        </w:rPr>
      </w:pPr>
    </w:p>
    <w:p w:rsidR="00795D17" w:rsidRDefault="00795D17" w:rsidP="00795D17">
      <w:pPr>
        <w:ind w:firstLineChars="100" w:firstLine="240"/>
        <w:rPr>
          <w:rFonts w:eastAsia="標楷體" w:hint="eastAsia"/>
        </w:rPr>
      </w:pPr>
      <w:r>
        <w:rPr>
          <w:rFonts w:eastAsia="標楷體" w:hint="eastAsia"/>
        </w:rPr>
        <w:t>審查結果︰</w:t>
      </w:r>
      <w:r>
        <w:rPr>
          <w:rFonts w:ascii="標楷體" w:eastAsia="標楷體" w:hAnsi="標楷體"/>
        </w:rPr>
        <w:t>□</w:t>
      </w:r>
      <w:r>
        <w:rPr>
          <w:rFonts w:eastAsia="標楷體" w:hint="eastAsia"/>
        </w:rPr>
        <w:t>通過</w:t>
      </w:r>
    </w:p>
    <w:p w:rsidR="00795D17" w:rsidRDefault="00795D17" w:rsidP="00795D17">
      <w:pPr>
        <w:rPr>
          <w:rFonts w:eastAsia="標楷體" w:hint="eastAsia"/>
        </w:rPr>
      </w:pPr>
    </w:p>
    <w:p w:rsidR="00795D17" w:rsidRDefault="00795D17" w:rsidP="00795D17">
      <w:pPr>
        <w:ind w:firstLineChars="600" w:firstLine="1440"/>
        <w:rPr>
          <w:rFonts w:eastAsia="標楷體" w:hint="eastAsia"/>
        </w:rPr>
      </w:pPr>
      <w:r>
        <w:rPr>
          <w:rFonts w:ascii="標楷體" w:eastAsia="標楷體" w:hAnsi="標楷體"/>
        </w:rPr>
        <w:t>□</w:t>
      </w:r>
      <w:r>
        <w:rPr>
          <w:rFonts w:eastAsia="標楷體" w:hint="eastAsia"/>
        </w:rPr>
        <w:t>不通過</w:t>
      </w:r>
    </w:p>
    <w:p w:rsidR="00795D17" w:rsidRDefault="00795D17" w:rsidP="00795D17">
      <w:pPr>
        <w:ind w:firstLineChars="510" w:firstLine="1224"/>
        <w:rPr>
          <w:rFonts w:eastAsia="標楷體" w:hint="eastAsia"/>
        </w:rPr>
      </w:pPr>
    </w:p>
    <w:p w:rsidR="00795D17" w:rsidRDefault="00795D17" w:rsidP="00795D17">
      <w:pPr>
        <w:ind w:firstLineChars="600" w:firstLine="1440"/>
        <w:rPr>
          <w:rFonts w:eastAsia="標楷體" w:hint="eastAsia"/>
        </w:rPr>
      </w:pPr>
      <w:r>
        <w:rPr>
          <w:rFonts w:eastAsia="標楷體" w:hint="eastAsia"/>
        </w:rPr>
        <w:t>備註︰</w:t>
      </w:r>
    </w:p>
    <w:p w:rsidR="00795D17" w:rsidRDefault="00795D17" w:rsidP="00795D17">
      <w:pPr>
        <w:ind w:firstLineChars="510" w:firstLine="1224"/>
        <w:rPr>
          <w:rFonts w:eastAsia="標楷體" w:hint="eastAsia"/>
        </w:rPr>
      </w:pPr>
    </w:p>
    <w:p w:rsidR="00795D17" w:rsidRDefault="005A1023" w:rsidP="00795D17">
      <w:pPr>
        <w:ind w:firstLineChars="1500" w:firstLine="3600"/>
        <w:rPr>
          <w:rFonts w:eastAsia="標楷體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228599</wp:posOffset>
                </wp:positionV>
                <wp:extent cx="1828800" cy="0"/>
                <wp:effectExtent l="0" t="0" r="19050" b="19050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16DAD1" id="直線接點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0pt,18pt" to="414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"/>
            </w:pict>
          </mc:Fallback>
        </mc:AlternateContent>
      </w:r>
      <w:r w:rsidR="00795D17">
        <w:rPr>
          <w:rFonts w:eastAsia="標楷體" w:hint="eastAsia"/>
        </w:rPr>
        <w:t>審查教授簽名︰</w:t>
      </w:r>
    </w:p>
    <w:p w:rsidR="00795D17" w:rsidRDefault="00795D17" w:rsidP="00795D17">
      <w:pPr>
        <w:rPr>
          <w:rFonts w:eastAsia="標楷體" w:hint="eastAsia"/>
          <w:spacing w:val="-4"/>
          <w:sz w:val="48"/>
        </w:rPr>
      </w:pPr>
    </w:p>
    <w:p w:rsidR="002458BE" w:rsidRPr="00795D17" w:rsidRDefault="005A1023" w:rsidP="00795D17">
      <w:pPr>
        <w:snapToGrid w:val="0"/>
        <w:ind w:rightChars="16" w:right="38"/>
        <w:rPr>
          <w:rFonts w:eastAsia="標楷體"/>
          <w:spacing w:val="-4"/>
          <w:sz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476885</wp:posOffset>
                </wp:positionV>
                <wp:extent cx="1183005" cy="266700"/>
                <wp:effectExtent l="0" t="0" r="17145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300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5D17" w:rsidRPr="00A262BC" w:rsidRDefault="00795D17" w:rsidP="00795D17">
                            <w:pP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演奏組專用</w:t>
                            </w:r>
                            <w:r w:rsidRPr="00A262B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表格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441pt;margin-top:37.55pt;width:93.1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">
                <v:textbox>
                  <w:txbxContent>
                    <w:p w:rsidR="00795D17" w:rsidRPr="00A262BC" w:rsidRDefault="00795D17" w:rsidP="00795D17">
                      <w:pP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演奏組專用</w:t>
                      </w:r>
                      <w:r w:rsidRPr="00A262B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表格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458BE" w:rsidRPr="00795D1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attachedTemplate r:id="rId1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023"/>
    <w:rsid w:val="00127943"/>
    <w:rsid w:val="001B2913"/>
    <w:rsid w:val="001C0F90"/>
    <w:rsid w:val="002458BE"/>
    <w:rsid w:val="002A2840"/>
    <w:rsid w:val="003C718A"/>
    <w:rsid w:val="005174CE"/>
    <w:rsid w:val="00541D2E"/>
    <w:rsid w:val="005A1023"/>
    <w:rsid w:val="00633739"/>
    <w:rsid w:val="006718A9"/>
    <w:rsid w:val="00730A85"/>
    <w:rsid w:val="007348C1"/>
    <w:rsid w:val="00795D17"/>
    <w:rsid w:val="008345AD"/>
    <w:rsid w:val="008B614C"/>
    <w:rsid w:val="008E3489"/>
    <w:rsid w:val="00936705"/>
    <w:rsid w:val="009934C9"/>
    <w:rsid w:val="009A0EFF"/>
    <w:rsid w:val="009A38E0"/>
    <w:rsid w:val="009E6C5E"/>
    <w:rsid w:val="009F6C24"/>
    <w:rsid w:val="00AF6DBF"/>
    <w:rsid w:val="00BE22E6"/>
    <w:rsid w:val="00C211EF"/>
    <w:rsid w:val="00C61C3D"/>
    <w:rsid w:val="00C640A9"/>
    <w:rsid w:val="00C85F27"/>
    <w:rsid w:val="00D841BA"/>
    <w:rsid w:val="00DD65CB"/>
    <w:rsid w:val="00DF6957"/>
    <w:rsid w:val="00FA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D79F71-7DA8-4C0E-AA8B-C37BC8E3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D17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er\Downloads\%5b&#28436;&#22863;&#21809;&#32068;%5d&#28436;&#22863;(&#21809;)&#26371;&#35430;&#32893;&#36039;&#26684;&#32771;&#23529;&#26680;&#34920;%20(1)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[演奏唱組]演奏(唱)會試聽資格考審核表 (1)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2021-01-07T07:15:00Z</dcterms:created>
  <dcterms:modified xsi:type="dcterms:W3CDTF">2021-01-07T07:16:00Z</dcterms:modified>
</cp:coreProperties>
</file>