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8BE" w:rsidRDefault="008704CD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513080</wp:posOffset>
                </wp:positionV>
                <wp:extent cx="5638800" cy="86868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868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5D7" w:rsidRDefault="00B905D7">
                            <w:pPr>
                              <w:rPr>
                                <w:rFonts w:eastAsia="標楷體" w:hint="eastAsia"/>
                                <w:sz w:val="28"/>
                              </w:rPr>
                            </w:pPr>
                          </w:p>
                          <w:p w:rsidR="00B905D7" w:rsidRDefault="00B905D7">
                            <w:pPr>
                              <w:jc w:val="center"/>
                              <w:rPr>
                                <w:rFonts w:eastAsia="標楷體" w:hint="eastAsia"/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國立臺中教育大學音樂學系碩士班</w:t>
                            </w:r>
                            <w:r>
                              <w:rPr>
                                <w:rFonts w:eastAsia="標楷體" w:hint="eastAsia"/>
                                <w:b/>
                                <w:spacing w:val="60"/>
                                <w:sz w:val="32"/>
                              </w:rPr>
                              <w:t>碩士論文修正確認書</w:t>
                            </w:r>
                          </w:p>
                          <w:p w:rsidR="00B905D7" w:rsidRDefault="00B905D7">
                            <w:pPr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</w:t>
                            </w:r>
                          </w:p>
                          <w:p w:rsidR="00B905D7" w:rsidRDefault="00B905D7">
                            <w:pPr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研究生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　　　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之碩士論文</w:t>
                            </w:r>
                          </w:p>
                          <w:p w:rsidR="00B905D7" w:rsidRDefault="00B905D7">
                            <w:pPr>
                              <w:rPr>
                                <w:rFonts w:eastAsia="標楷體" w:hint="eastAsia"/>
                                <w:sz w:val="28"/>
                              </w:rPr>
                            </w:pP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業經依照碩士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論文口試委員意見修正。此致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20"/>
                                <w:sz w:val="28"/>
                                <w:szCs w:val="28"/>
                              </w:rPr>
                              <w:t>系主任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研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究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生：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簽章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                                            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指導教授：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簽章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                                            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 </w:t>
                            </w:r>
                          </w:p>
                          <w:p w:rsidR="00B905D7" w:rsidRDefault="00B905D7">
                            <w:pPr>
                              <w:ind w:firstLine="240"/>
                              <w:rPr>
                                <w:rFonts w:eastAsia="標楷體" w:hint="eastAsia"/>
                                <w:sz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中華民國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年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hint="eastAsia"/>
                                <w:sz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0;margin-top:40.4pt;width:444pt;height:684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" o:allowincell="f">
                <v:textbox style="layout-flow:vertical-ideographic">
                  <w:txbxContent>
                    <w:p w:rsidR="00B905D7" w:rsidRDefault="00B905D7">
                      <w:pPr>
                        <w:rPr>
                          <w:rFonts w:eastAsia="標楷體" w:hint="eastAsia"/>
                          <w:sz w:val="28"/>
                        </w:rPr>
                      </w:pPr>
                    </w:p>
                    <w:p w:rsidR="00B905D7" w:rsidRDefault="00B905D7">
                      <w:pPr>
                        <w:jc w:val="center"/>
                        <w:rPr>
                          <w:rFonts w:eastAsia="標楷體" w:hint="eastAsia"/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color w:val="000000"/>
                          <w:sz w:val="32"/>
                          <w:szCs w:val="32"/>
                        </w:rPr>
                        <w:t>國立臺中教育大學音樂學系碩士班</w:t>
                      </w:r>
                      <w:r>
                        <w:rPr>
                          <w:rFonts w:eastAsia="標楷體" w:hint="eastAsia"/>
                          <w:b/>
                          <w:spacing w:val="60"/>
                          <w:sz w:val="32"/>
                        </w:rPr>
                        <w:t>碩士論文修正確認書</w:t>
                      </w:r>
                    </w:p>
                    <w:p w:rsidR="00B905D7" w:rsidRDefault="00B905D7">
                      <w:pPr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</w:t>
                      </w:r>
                    </w:p>
                    <w:p w:rsidR="00B905D7" w:rsidRDefault="00B905D7">
                      <w:pPr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研究生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　　　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之碩士論文</w:t>
                      </w:r>
                    </w:p>
                    <w:p w:rsidR="00B905D7" w:rsidRDefault="00B905D7">
                      <w:pPr>
                        <w:rPr>
                          <w:rFonts w:eastAsia="標楷體" w:hint="eastAsia"/>
                          <w:sz w:val="28"/>
                        </w:rPr>
                      </w:pP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>業經依照碩士</w:t>
                      </w:r>
                      <w:bookmarkStart w:id="1" w:name="_GoBack"/>
                      <w:bookmarkEnd w:id="1"/>
                      <w:r>
                        <w:rPr>
                          <w:rFonts w:eastAsia="標楷體" w:hint="eastAsia"/>
                          <w:sz w:val="28"/>
                        </w:rPr>
                        <w:t>論文口試委員意見修正。此致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pacing w:val="20"/>
                          <w:sz w:val="28"/>
                          <w:szCs w:val="28"/>
                        </w:rPr>
                        <w:t>系主任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                                   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研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究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生：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簽章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                                              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                                   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指導教授：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簽章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                                              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   </w:t>
                      </w:r>
                    </w:p>
                    <w:p w:rsidR="00B905D7" w:rsidRDefault="00B905D7">
                      <w:pPr>
                        <w:ind w:firstLine="240"/>
                        <w:rPr>
                          <w:rFonts w:eastAsia="標楷體" w:hint="eastAsia"/>
                          <w:sz w:val="28"/>
                        </w:rPr>
                      </w:pP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            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中華民國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年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月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 xml:space="preserve">            </w:t>
                      </w:r>
                      <w:r>
                        <w:rPr>
                          <w:rFonts w:eastAsia="標楷體" w:hint="eastAsia"/>
                          <w:sz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458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CD"/>
    <w:rsid w:val="00127943"/>
    <w:rsid w:val="00146870"/>
    <w:rsid w:val="001B2913"/>
    <w:rsid w:val="001C0F90"/>
    <w:rsid w:val="002458BE"/>
    <w:rsid w:val="002A2840"/>
    <w:rsid w:val="003C718A"/>
    <w:rsid w:val="005174CE"/>
    <w:rsid w:val="00541D2E"/>
    <w:rsid w:val="00633739"/>
    <w:rsid w:val="006718A9"/>
    <w:rsid w:val="007348C1"/>
    <w:rsid w:val="008345AD"/>
    <w:rsid w:val="008704CD"/>
    <w:rsid w:val="008B614C"/>
    <w:rsid w:val="008E3489"/>
    <w:rsid w:val="00936705"/>
    <w:rsid w:val="009934C9"/>
    <w:rsid w:val="009A0EFF"/>
    <w:rsid w:val="009A38E0"/>
    <w:rsid w:val="009E6C5E"/>
    <w:rsid w:val="009F6C24"/>
    <w:rsid w:val="00AF6DBF"/>
    <w:rsid w:val="00B905D7"/>
    <w:rsid w:val="00BE22E6"/>
    <w:rsid w:val="00C211EF"/>
    <w:rsid w:val="00C640A9"/>
    <w:rsid w:val="00C85F27"/>
    <w:rsid w:val="00D841BA"/>
    <w:rsid w:val="00DD65CB"/>
    <w:rsid w:val="00DF6957"/>
    <w:rsid w:val="00FA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DBFFFC-468D-4C14-891F-BC379578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er\Downloads\%5b&#20849;&#29992;%5d&#35542;&#25991;&#20462;&#27491;&#30906;&#35469;&#2636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[共用]論文修正確認書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2021-01-07T09:46:00Z</dcterms:created>
  <dcterms:modified xsi:type="dcterms:W3CDTF">2021-01-07T09:47:00Z</dcterms:modified>
</cp:coreProperties>
</file>